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การรับรองเป็นองค์กรสวัสดิการชุมชน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กระทรวงการพัฒนาสังคมและความมั่นคงของมนุษย์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การรับรองเป็นองค์กรสวัสดิการชุมชน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องค์การบริหารส่วนตำบลตาชี อำเภอยะหา จังหวัดยะลา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C2533B" w14:textId="5451FD78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พระราชบัญญัติส่งเสริมการจัดสวัสดิการสังคม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2546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ซึ่งแก้ไขเพิ่มเติมโดย พระราชบัญญัติส่งเสริมการจัดสวัสดิการสังคม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ไม่มี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17/08/2015 14:34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สำนักงานปลัด อบต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สำนักงานพัฒนาสังคมและความมั่นคงของมนุษย์จังหวัดยะลา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ab/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วันที่ให้บริการ คือ วันจันทร์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วันศุกร์ ยกเว้นวันหยุดราชการและวันหยุดนักขัตฤกษ์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14:paraId="3CD2E102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2CA30412"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 วิธีการ เงื่อนไข ในการยื่นคำขอ เป็นไปตามข้อกำหนดคณะกรรมการส่งเสริมการจัดสวัสดิการสังคมแห่งชาติ ว่าด้วยหลักเกณฑ์ วิธีการ และเงื่อนไขในการยื่นคำขอและการรับรองเป็นองค์กรสวัสดิการชุมชน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.2555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(5)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การดำเนินกิจการและผลงานด้านการจัดสวัสดิการสังคมหรือการปฏิบัติงานด้านการจัดสวัสดิการสังคมต่อเนื่องจนถึงวันยื่นคำขอไม่น้อยกว่าหนึ่งปี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มีที่ทำการตั้งอยู่ในท้องที่ที่จะยื่นคำขอไม่น้อยกว่าหนึ่งปี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มีบริการสวัสดิการสังคมในระดับชุมชนที่หลากหลายตามสภาพภูมิสังคมของชุมชน เช่น การช่วยเหลือทางการเงิน สิ่งของหรือบริการ การบริหารจัดการทรัพยากรและการแลกเปลี่ยนแรงงาน การรวมกลุ่มอาชีพ เป็นต้น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(4)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มีการส่งเสริมและสนับสนุนให้สมาชิกได้เข้ามามีส่วนร่วมในการจัดสวัสดิการสังคมอย่างสม่ำเสมอ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เงื่อนไขในการยื่นคำขอ และในการพิจารณาอนุญาต</w:t>
      </w:r>
      <w:r w:rsidRPr="000C2AAC">
        <w:rPr>
          <w:rFonts w:asciiTheme="minorBidi" w:hAnsiTheme="minorBidi"/>
          <w:noProof/>
          <w:sz w:val="32"/>
          <w:szCs w:val="32"/>
        </w:rPr>
        <w:br/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องค์กรปกครองส่วนท้องถิ่น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ในกรณีที่ผู้บริหารองค์กรปกครองส่วนท้องถิ่น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อบต</w:t>
      </w:r>
      <w:r w:rsidRPr="000C2AAC">
        <w:rPr>
          <w:rFonts w:asciiTheme="minorBidi" w:hAnsiTheme="minorBidi"/>
          <w:noProof/>
          <w:sz w:val="32"/>
          <w:szCs w:val="32"/>
        </w:rPr>
        <w:t>./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อปท</w:t>
      </w:r>
      <w:r w:rsidRPr="000C2AAC">
        <w:rPr>
          <w:rFonts w:asciiTheme="minorBidi" w:hAnsiTheme="minorBidi"/>
          <w:noProof/>
          <w:sz w:val="32"/>
          <w:szCs w:val="32"/>
        </w:rPr>
        <w:t>)/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ผู้อำนวยการเขต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 กทม</w:t>
      </w:r>
      <w:r w:rsidRPr="000C2AAC">
        <w:rPr>
          <w:rFonts w:asciiTheme="minorBidi" w:hAnsiTheme="minorBidi"/>
          <w:noProof/>
          <w:sz w:val="32"/>
          <w:szCs w:val="32"/>
        </w:rPr>
        <w:t>.)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ไม่ได้ให้ความเห็นและตรวจสอบเอกสารให้แล้วเสร็จภายเวลาที่กำหนด</w:t>
      </w:r>
      <w:r w:rsidRPr="000C2AAC">
        <w:rPr>
          <w:rFonts w:asciiTheme="minorBidi" w:hAnsiTheme="minorBidi"/>
          <w:noProof/>
          <w:sz w:val="32"/>
          <w:szCs w:val="32"/>
        </w:rPr>
        <w:t>(30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ับจากวันที่รับคำขอให้องค์กรภาคประชาชนนำหลักฐานแสดงการยื่นคำขอต่อสำนักงานพัฒนาสังคมและความมั่นคงของมนุษย์จังหวัดหรือสำนักพัฒนาสังคม กรุงเทพมหานครได้โดยตรงแล้วแต่กรณี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br/>
        <w:t>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ยกเลิกกิจการหรือเปลี่ยนชื่อองค์กรสวัสดิการชุมชนให้ประสานกับสำนักงานพัฒนาสังคมและความมั่นคงของมนุษย์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สำนักพัฒนาสังคม กรุงเทพมหานคร และให้สำนักงานพัฒนาสังคมและความมั่นคงของมนุษย์จังหวัด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สำนักพัฒนาสังคม กรุงเทพมหานคร แจ้งต่อสำนักงานคณะกรรมการส่งเสริมการจัดสวัสดิการสังคมแห่งชาติ เพื่อให้สำนักงานคณะกรรมการส่งเสริมการจัดสวัสดิการสังคมแห่งชาติ ประกาศยกเลิกหรือเปลี่ยนชื่อในราชกิจจานุเบกษา 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เนื่องจากการรับรององค์กรสวัสดิการชุมชน นั้นจะต้องผ่านการพิจารณารับรองจากการประชุมคณะอนุกรรมการฯ ในระดับจังหวัด ซึ่งงบประมาณในการจัดประชุมได้รับการจัดสรรจากส่วนกลางในจำนวนจำกัด ได้แก่ ค่าเบี้ยประชุม จึงทำให้การพิจารณารับรองนั้นต้องรวบรวมหลายองค์กรและจัดได้ตามงบประมาณที่ได้รับเท่านั้น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br/>
        <w:t>**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 ร่วมกัน 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 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 และยังไม่นับระยะเวลาดำเนินงาน 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ทั้งนี้จะมีการแจ้งผลการพิจารณาให้ยื่นคำขอทราบ 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เนื่องจากการรับคำขอทาง ปณ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ไม่สามารถบันทึกสองฝ่ายได้ กรณีให้แก้ไขคำขอตาม ม</w:t>
      </w:r>
      <w:r w:rsidRPr="000C2AAC">
        <w:rPr>
          <w:rFonts w:asciiTheme="minorBidi" w:hAnsiTheme="minorBidi"/>
          <w:noProof/>
          <w:sz w:val="32"/>
          <w:szCs w:val="32"/>
        </w:rPr>
        <w:t xml:space="preserve">.8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ควรเพิ่มข้อความในแบบฟอร์มคำขอด้วยดังนี้ ในกรณีที่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ชื่อส่วนราชการ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ตรวจสอบแล้วพบว่าเอกสารไม่ครบถ้วนตามที่ระบุไว้ในคู่มือประชาชน ข้าพเจ้ายินดีแก้ไขภายใน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ระบุวันที่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นับจากวันที่ข้าพเจ้าได้รับหนังสือจาก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ชื่อส่วนราชการ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โดยถือวัน ปณ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ต้นทางเป็นสำคัญ</w:t>
      </w:r>
    </w:p>
    <w:p w14:paraId="7254DDEE" w14:textId="77777777"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องค์กรภาคประชาชนยื่นคำขอรับรองเป็นองค์กรสวัสดิการชุมชนตามแบบ กสค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และเอกสารหลักฐานประกอบการยื่นคำขอ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เจ้าหน้าที่ตรวจสอบความครบถ้วนของเอกสาร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สำนักงานปลัด อบต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14:paraId="2412D73F" w14:textId="77777777" w:rsidTr="00313D38">
        <w:tc>
          <w:tcPr>
            <w:tcW w:w="675" w:type="dxa"/>
            <w:vAlign w:val="center"/>
          </w:tcPr>
          <w:p w14:paraId="52C7D839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7BED1AE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E7EEB48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761518A6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เจ้าหน้าที่ตรวจสอบความถูกต้องของเอกสารและผลงานองค์กรภาคประชาชนที่ยื่นคำขอพร้อมความเห็นตามแบบ กสค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.5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ลงพื้นที่ตรวจเยี่ยมองค์กรสวัสดิการชุมชน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14:paraId="225F7CEF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448B49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14:paraId="3443ED0D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2CE9E56A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สำนักงานพัฒนาสังคมและความมั่นคงของมนุษย์จังหวัดยะลา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14:paraId="0F35AD2B" w14:textId="77777777" w:rsidTr="00313D38">
        <w:tc>
          <w:tcPr>
            <w:tcW w:w="675" w:type="dxa"/>
            <w:vAlign w:val="center"/>
          </w:tcPr>
          <w:p w14:paraId="01D84729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12E9701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5363FA86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3D8ECC82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สำนักงานพัฒนาสังคมและความมั่นคงของมนุษย์จังหวัด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สำนักพัฒนาสังคม กรุงเทพมหานคร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ส่งผลการพิจารณาองค์กรภาคประชาชนเป็นองค์กรสวัสดิการชุมชนให้สำนักงานคณะกรรมการส่งเสริมการจัดสวัสดิการสังคมแห่งชาติ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สนง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กสค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ราบพร้อมรายงานการประชุมเพื่อออกใบสำคัญการแสดงการรับรองเป็นองค์กรสวัสดิการชุมชนและแจ้งผลการพิจารณาให้องค์กรสวัสดิการชุมช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-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สำนักงานพัฒนาสังคมและความมั่นคงของมนุษย์จังหวัด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สำนักพัฒนาสังคม กทม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แจ้งผลการพิจารณา</w:t>
            </w:r>
          </w:p>
          <w:p w14:paraId="2A486B4C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374914CE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14:paraId="09B006A5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14:paraId="40FB9952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สำนักงานพัฒนาสังคมและความมั่นคงของมนุษย์จังหวัดยะลา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)</w:t>
            </w:r>
          </w:p>
        </w:tc>
      </w:tr>
      <w:tr w:rsidR="00313D38" w:rsidRPr="000C2AAC" w14:paraId="09F38B5A" w14:textId="77777777" w:rsidTr="00313D38">
        <w:tc>
          <w:tcPr>
            <w:tcW w:w="675" w:type="dxa"/>
            <w:vAlign w:val="center"/>
          </w:tcPr>
          <w:p w14:paraId="1940FDF3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D5B1703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5A8EAFB8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EF819C2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คณะกรรมการส่งเสริมการจัดสวัสดิการสังคมแห่งชาติออกใบสำคัญแสดงการรับรองเป็นองค์กรสวัสดิการชุมช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14:paraId="7F01013D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6499723A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14:paraId="6DBFF8A7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กลุ่มส่งเสริมและประสานงาน สำนักงานคณะกรรมการส่งเสริมการจัดสวัสดิการสังคมแห่งชาติ</w:t>
            </w:r>
          </w:p>
        </w:tc>
        <w:tc>
          <w:tcPr>
            <w:tcW w:w="1799" w:type="dxa"/>
          </w:tcPr>
          <w:p w14:paraId="78B319D9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สำนักงานคณะกรรมการส่งเสริมการจัดสวัสดิการสังคมแห่งชาติ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77BD3BAF" w14:textId="77777777" w:rsidTr="00313D38">
        <w:tc>
          <w:tcPr>
            <w:tcW w:w="675" w:type="dxa"/>
            <w:vAlign w:val="center"/>
          </w:tcPr>
          <w:p w14:paraId="5F35B65D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AA1F03E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14:paraId="218A47ED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50F61AED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สำนักงานคณะกรรมการส่งเสริมการจัดสวัสดิการสังคมแห่งชาติส่งใบสำคัญ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แสดงการรับรองเป็นองค์กรสวัสดิการชุมชน ให้แก่องค์กรสวัสดิการชุมชน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-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ส่งสำเนาใบสำคัญแสดงการรับรองเป็นองค์กรสวัสดิการชุมชน ให้แก่สำนักพัฒนาสังคมและความมั่นคงของมนุษย์จังหวัด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สำนักพัฒนาสังคม   กรุงเทพมหานคร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-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ำนักงานคณะกรรมการส่งเสริมการจัดสวัสดิการสังคมแห่งชาติดำเนินการประกาศการรับรองเป็นองค์กรสวัสดิการชุมชนในราชกิจจานุเบกษา โดยการประสานให้สำนักเลขาธิการคณะรัฐมนตรีเป็นผู้ดำเนินการ </w:t>
            </w:r>
          </w:p>
          <w:p w14:paraId="0C73C90C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50F487C2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19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684" w:type="dxa"/>
          </w:tcPr>
          <w:p w14:paraId="5008F25F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กลุ่มส่งเสริมและประสานงาน สำนักงาน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คณะกรรมการส่งเสริมการจัดสวัสดิการสังคมแห่งชาติ</w:t>
            </w:r>
          </w:p>
        </w:tc>
        <w:tc>
          <w:tcPr>
            <w:tcW w:w="1799" w:type="dxa"/>
          </w:tcPr>
          <w:p w14:paraId="0246F8A3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สำนักงานคณะกรรมการส่งเสริมการจัด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สวัสดิการสังคมแห่งชาติ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*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สำนักเลขาธิการคณะรัฐมนตรี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ป็นผู้ดำเนินการประกาศรับรองในราชกิจจานุเบกษาไม่ได้อยู่ในขั้นตอนในการบริการเนื่องจากเป็นหน่วยงานภายนอ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90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สำนักบริหารการทะเบียน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ลงนามพร้อมรับรับรองสำเนาถูกต้อง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6BE7BB18" w14:textId="77777777" w:rsidTr="004E651F">
        <w:trPr>
          <w:jc w:val="center"/>
        </w:trPr>
        <w:tc>
          <w:tcPr>
            <w:tcW w:w="675" w:type="dxa"/>
            <w:vAlign w:val="center"/>
          </w:tcPr>
          <w:p w14:paraId="31A7AACE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8505F8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0E6E7F5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สำนักบริหารการทะเบียน</w:t>
            </w:r>
          </w:p>
        </w:tc>
        <w:tc>
          <w:tcPr>
            <w:tcW w:w="1559" w:type="dxa"/>
          </w:tcPr>
          <w:p w14:paraId="4017DB49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E445F9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013855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7EFF71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ลงนามพร้อมรับรับรองสำเนาถูกต้อง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7ED62404" w14:textId="77777777" w:rsidTr="004E651F">
        <w:tc>
          <w:tcPr>
            <w:tcW w:w="675" w:type="dxa"/>
            <w:vAlign w:val="center"/>
          </w:tcPr>
          <w:p w14:paraId="7845BF89" w14:textId="58EDE4CC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1F5EA" w14:textId="7E6957D1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สำเนาข้อบังคับ หรือระเบียบขององค์กรภาคประชาชน</w:t>
            </w:r>
          </w:p>
        </w:tc>
        <w:tc>
          <w:tcPr>
            <w:tcW w:w="1843" w:type="dxa"/>
          </w:tcPr>
          <w:p w14:paraId="5FD3D152" w14:textId="2A5AF49F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122349" w14:textId="7E674FCD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EE081F5" w14:textId="5C6D55B8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5E6770F" w14:textId="697E638F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572593C" w14:textId="30BE5E7C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ลงนามพร้อมรับรับรองสำเนาถูกต้อง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41267B9C" w14:textId="77777777" w:rsidTr="004E651F">
        <w:tc>
          <w:tcPr>
            <w:tcW w:w="675" w:type="dxa"/>
            <w:vAlign w:val="center"/>
          </w:tcPr>
          <w:p w14:paraId="34018453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93E40B1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รายชื่อคณะอนุกรรมการองค์กรภาคประชาชน</w:t>
            </w:r>
          </w:p>
        </w:tc>
        <w:tc>
          <w:tcPr>
            <w:tcW w:w="1843" w:type="dxa"/>
          </w:tcPr>
          <w:p w14:paraId="2444864B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3E0A35D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BE828DD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474665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08749C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ลงนามพร้อมรับรับรองสำเนาถูกต้อง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3470E0C2" w14:textId="77777777" w:rsidTr="004E651F">
        <w:tc>
          <w:tcPr>
            <w:tcW w:w="675" w:type="dxa"/>
            <w:vAlign w:val="center"/>
          </w:tcPr>
          <w:p w14:paraId="7C60F678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EDC61E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สำเนารายงานการเงินซึ่งประธานกรรมการหรือผู้ซึ่งได้รับมอบฉันทะให้คำรับรอง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7A42AE3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00E361B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C3E9C60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901DE4D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7B9F820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ลงนามพร้อมรับรับรองสำเนาถูกต้อง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393D38A1" w14:textId="77777777" w:rsidTr="004E651F">
        <w:tc>
          <w:tcPr>
            <w:tcW w:w="675" w:type="dxa"/>
            <w:vAlign w:val="center"/>
          </w:tcPr>
          <w:p w14:paraId="696B3323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095BC8D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/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โครงการที่จะดำเนินการต่อไป</w:t>
            </w:r>
          </w:p>
        </w:tc>
        <w:tc>
          <w:tcPr>
            <w:tcW w:w="1843" w:type="dxa"/>
          </w:tcPr>
          <w:p w14:paraId="1B6F4A36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77EBD0E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42787D7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B93476E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C281868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2C0813D3" w14:textId="77777777" w:rsidTr="004E651F">
        <w:tc>
          <w:tcPr>
            <w:tcW w:w="675" w:type="dxa"/>
            <w:vAlign w:val="center"/>
          </w:tcPr>
          <w:p w14:paraId="7CB25313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029F0E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ผลการ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ดำเนินงานในระยะเวลาไม่น้อยกว่าหนึ่งปี</w:t>
            </w:r>
          </w:p>
        </w:tc>
        <w:tc>
          <w:tcPr>
            <w:tcW w:w="1843" w:type="dxa"/>
          </w:tcPr>
          <w:p w14:paraId="440B57BC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02319946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3D1BAF7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FFE79D6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094EAFF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57A77B83" w14:textId="77777777" w:rsidTr="004E651F">
        <w:tc>
          <w:tcPr>
            <w:tcW w:w="675" w:type="dxa"/>
            <w:vAlign w:val="center"/>
          </w:tcPr>
          <w:p w14:paraId="4CED61AA" w14:textId="77777777"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9C892B2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เอกสารตามแนบท้ายคำขอรับรองเป็นองค์กรสวัสดิการชุมชน</w:t>
            </w:r>
          </w:p>
        </w:tc>
        <w:tc>
          <w:tcPr>
            <w:tcW w:w="1843" w:type="dxa"/>
          </w:tcPr>
          <w:p w14:paraId="2EB08BA2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5E99EF1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E835C44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07778F2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2678009" w14:textId="77777777"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0C2AAC" w14:paraId="21631802" w14:textId="77777777" w:rsidTr="00090552">
        <w:tc>
          <w:tcPr>
            <w:tcW w:w="534" w:type="dxa"/>
          </w:tcPr>
          <w:p w14:paraId="55909BBE" w14:textId="396F5019"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5A2900A" w14:textId="77777777"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ไม่มีค่าธรรมเนียม</w:t>
            </w:r>
          </w:p>
          <w:p w14:paraId="201E5AF3" w14:textId="77777777"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26680AC" w14:textId="04DFF9A3"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="000F1309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</w:tbl>
    <w:p w14:paraId="25DD3C1F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สำนักพัฒนาสังคมและความมั่นคงของมนุษย์จังหวัดยะลา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0D0C9A8E" w14:textId="77777777" w:rsidTr="00C1539D">
        <w:tc>
          <w:tcPr>
            <w:tcW w:w="534" w:type="dxa"/>
          </w:tcPr>
          <w:p w14:paraId="4F3A364D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742142C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064C0" w:rsidRPr="000C2AAC" w14:paraId="676E0C19" w14:textId="77777777" w:rsidTr="00C1539D">
        <w:tc>
          <w:tcPr>
            <w:tcW w:w="675" w:type="dxa"/>
          </w:tcPr>
          <w:p w14:paraId="433A4F23" w14:textId="62F1C53B"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2EFAD299" w14:textId="1F78A68D"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คู่มือการรับรองเป็นองค์กรสวัสดิการชุมชน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.5)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01/09/2558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องค์การบริหารส่วนตำบลตาชี อำเภอยะหา จังหวัดยะลา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D13D7" w14:textId="77777777" w:rsidR="002B3B12" w:rsidRDefault="002B3B12" w:rsidP="00C81DB8">
      <w:pPr>
        <w:spacing w:after="0" w:line="240" w:lineRule="auto"/>
      </w:pPr>
      <w:r>
        <w:separator/>
      </w:r>
    </w:p>
  </w:endnote>
  <w:endnote w:type="continuationSeparator" w:id="0">
    <w:p w14:paraId="742DF6B1" w14:textId="77777777" w:rsidR="002B3B12" w:rsidRDefault="002B3B1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D966D" w14:textId="77777777" w:rsidR="002B3B12" w:rsidRDefault="002B3B12" w:rsidP="00C81DB8">
      <w:pPr>
        <w:spacing w:after="0" w:line="240" w:lineRule="auto"/>
      </w:pPr>
      <w:r>
        <w:separator/>
      </w:r>
    </w:p>
  </w:footnote>
  <w:footnote w:type="continuationSeparator" w:id="0">
    <w:p w14:paraId="4824F415" w14:textId="77777777" w:rsidR="002B3B12" w:rsidRDefault="002B3B1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5847">
          <w:rPr>
            <w:noProof/>
          </w:rPr>
          <w:t>7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96584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65847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C44AE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B340A-BE14-4FA7-ADE1-8101F4D16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8</Pages>
  <Words>1243</Words>
  <Characters>7091</Characters>
  <Application>Microsoft Office Word</Application>
  <DocSecurity>0</DocSecurity>
  <Lines>59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3</cp:revision>
  <cp:lastPrinted>2015-03-02T15:12:00Z</cp:lastPrinted>
  <dcterms:created xsi:type="dcterms:W3CDTF">2015-09-01T07:26:00Z</dcterms:created>
  <dcterms:modified xsi:type="dcterms:W3CDTF">2015-09-22T05:10:00Z</dcterms:modified>
</cp:coreProperties>
</file>